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476EA" w14:textId="77777777" w:rsidR="00A916E5" w:rsidRDefault="00000000" w:rsidP="00911D25">
      <w:pPr>
        <w:pStyle w:val="NTEUHeadline"/>
        <w:ind w:right="192"/>
        <w:sectPr w:rsidR="00A916E5" w:rsidSect="00911D25">
          <w:headerReference w:type="default" r:id="rId10"/>
          <w:footerReference w:type="default" r:id="rId11"/>
          <w:type w:val="continuous"/>
          <w:pgSz w:w="11910" w:h="16850"/>
          <w:pgMar w:top="2483" w:right="1200" w:bottom="280" w:left="1304" w:header="720" w:footer="720" w:gutter="0"/>
          <w:cols w:space="720"/>
        </w:sectPr>
      </w:pPr>
      <w:r w:rsidRPr="00057C5E">
        <w:t xml:space="preserve">Meeting </w:t>
      </w:r>
      <w:r w:rsidR="00A916E5">
        <w:t>title</w:t>
      </w:r>
    </w:p>
    <w:p w14:paraId="7362DEE0" w14:textId="77777777" w:rsidR="007137D5" w:rsidRDefault="007137D5" w:rsidP="00911D25">
      <w:pPr>
        <w:pStyle w:val="NTEUText"/>
        <w:ind w:right="192"/>
        <w:sectPr w:rsidR="007137D5" w:rsidSect="00911D25">
          <w:type w:val="continuous"/>
          <w:pgSz w:w="11910" w:h="16850"/>
          <w:pgMar w:top="2497" w:right="1200" w:bottom="280" w:left="1304" w:header="720" w:footer="720" w:gutter="0"/>
          <w:cols w:space="720"/>
        </w:sectPr>
      </w:pPr>
    </w:p>
    <w:p w14:paraId="330D2F7C" w14:textId="77777777" w:rsidR="00D266BD" w:rsidRPr="00D266BD" w:rsidRDefault="00000000" w:rsidP="00911D25">
      <w:pPr>
        <w:pStyle w:val="NTEUText"/>
        <w:ind w:right="192"/>
        <w:rPr>
          <w:b/>
          <w:bCs/>
        </w:rPr>
      </w:pPr>
      <w:r w:rsidRPr="00D266BD">
        <w:rPr>
          <w:b/>
          <w:bCs/>
        </w:rPr>
        <w:t>Date</w:t>
      </w:r>
    </w:p>
    <w:p w14:paraId="1BE3887B" w14:textId="77777777" w:rsidR="007137D5" w:rsidRPr="00D266BD" w:rsidRDefault="00000000" w:rsidP="00911D25">
      <w:pPr>
        <w:pStyle w:val="NTEUText"/>
        <w:ind w:right="192"/>
        <w:rPr>
          <w:b/>
          <w:bCs/>
        </w:rPr>
      </w:pPr>
      <w:r w:rsidRPr="00D266BD">
        <w:rPr>
          <w:b/>
          <w:bCs/>
        </w:rPr>
        <w:t>Attendees</w:t>
      </w:r>
    </w:p>
    <w:p w14:paraId="02F7A7C3" w14:textId="77777777" w:rsidR="00D266BD" w:rsidRPr="00D266BD" w:rsidRDefault="00D266BD" w:rsidP="00911D25">
      <w:pPr>
        <w:pStyle w:val="NTEUText"/>
        <w:ind w:right="192"/>
      </w:pPr>
    </w:p>
    <w:p w14:paraId="71EB857B" w14:textId="01D6D240" w:rsidR="007137D5" w:rsidRDefault="007137D5" w:rsidP="00911D25">
      <w:pPr>
        <w:pStyle w:val="NTEUText"/>
        <w:ind w:right="192"/>
      </w:pPr>
    </w:p>
    <w:p w14:paraId="3CB2D038" w14:textId="21A5C5F3" w:rsidR="003E6D02" w:rsidRDefault="003E6D02" w:rsidP="00911D25">
      <w:pPr>
        <w:pStyle w:val="NTEUText"/>
        <w:ind w:right="192"/>
      </w:pPr>
      <w:r>
        <w:t>25.11.2025</w:t>
      </w:r>
    </w:p>
    <w:p w14:paraId="736CAEE0" w14:textId="002F96A4" w:rsidR="00D266BD" w:rsidRPr="00D266BD" w:rsidRDefault="00000000" w:rsidP="00911D25">
      <w:pPr>
        <w:pStyle w:val="NTEUText"/>
        <w:ind w:right="192"/>
        <w:rPr>
          <w:spacing w:val="-2"/>
        </w:rPr>
      </w:pPr>
      <w:r>
        <w:t>Joh</w:t>
      </w:r>
      <w:r w:rsidR="00BD1F51">
        <w:t>g</w:t>
      </w:r>
      <w:r>
        <w:t>n</w:t>
      </w:r>
      <w:r>
        <w:rPr>
          <w:spacing w:val="-5"/>
        </w:rPr>
        <w:t xml:space="preserve"> </w:t>
      </w:r>
      <w:r>
        <w:t>Stone,</w:t>
      </w:r>
      <w:r>
        <w:rPr>
          <w:spacing w:val="-4"/>
        </w:rPr>
        <w:t xml:space="preserve"> </w:t>
      </w:r>
      <w:r>
        <w:t>Ponnappa</w:t>
      </w:r>
      <w:r>
        <w:rPr>
          <w:spacing w:val="-5"/>
        </w:rPr>
        <w:t xml:space="preserve"> </w:t>
      </w:r>
      <w:r>
        <w:t>Priya,</w:t>
      </w:r>
      <w:r>
        <w:rPr>
          <w:spacing w:val="-5"/>
        </w:rPr>
        <w:t xml:space="preserve"> </w:t>
      </w:r>
      <w:r>
        <w:t>Mia</w:t>
      </w:r>
      <w:r>
        <w:rPr>
          <w:spacing w:val="-5"/>
        </w:rPr>
        <w:t xml:space="preserve"> </w:t>
      </w:r>
      <w:r>
        <w:t>Wong,</w:t>
      </w:r>
      <w:r>
        <w:rPr>
          <w:spacing w:val="-5"/>
        </w:rPr>
        <w:t xml:space="preserve"> </w:t>
      </w:r>
      <w:r>
        <w:t>Peter</w:t>
      </w:r>
      <w:r>
        <w:rPr>
          <w:spacing w:val="-5"/>
        </w:rPr>
        <w:t xml:space="preserve"> </w:t>
      </w:r>
      <w:r>
        <w:t>Stanbrige,</w:t>
      </w:r>
      <w:r>
        <w:rPr>
          <w:spacing w:val="-5"/>
        </w:rPr>
        <w:t xml:space="preserve"> </w:t>
      </w:r>
      <w:r>
        <w:t>Natalie</w:t>
      </w:r>
      <w:r>
        <w:rPr>
          <w:spacing w:val="-5"/>
        </w:rPr>
        <w:t xml:space="preserve"> </w:t>
      </w:r>
      <w:r>
        <w:t>Lee-Walsh,Ang Li, Nguta Ithya, Tamzyn French, Salome Simoes, Trevor Virtue, Tarryn</w:t>
      </w:r>
      <w:r w:rsidR="00BD1F51">
        <w:rPr>
          <w:spacing w:val="40"/>
        </w:rPr>
        <w:t xml:space="preserve"> </w:t>
      </w:r>
      <w:r>
        <w:rPr>
          <w:spacing w:val="-2"/>
        </w:rPr>
        <w:t>Campbell-Gillies</w:t>
      </w:r>
    </w:p>
    <w:p w14:paraId="2B7DCD6C" w14:textId="77777777" w:rsidR="00D266BD" w:rsidRDefault="00D266BD" w:rsidP="00911D25">
      <w:pPr>
        <w:pStyle w:val="NTEUTextagenda"/>
        <w:ind w:left="0" w:right="192" w:firstLine="0"/>
        <w:sectPr w:rsidR="00D266BD" w:rsidSect="00911D25">
          <w:headerReference w:type="default" r:id="rId12"/>
          <w:footerReference w:type="default" r:id="rId13"/>
          <w:type w:val="continuous"/>
          <w:pgSz w:w="11910" w:h="16850"/>
          <w:pgMar w:top="860" w:right="1200" w:bottom="280" w:left="1304" w:header="720" w:footer="720" w:gutter="0"/>
          <w:cols w:num="2" w:space="720" w:equalWidth="0">
            <w:col w:w="1533" w:space="706"/>
            <w:col w:w="7451"/>
          </w:cols>
        </w:sectPr>
      </w:pPr>
    </w:p>
    <w:p w14:paraId="143E806E" w14:textId="77777777" w:rsidR="007137D5" w:rsidRDefault="007137D5" w:rsidP="00911D25">
      <w:pPr>
        <w:pStyle w:val="NTEUText"/>
        <w:ind w:right="192"/>
      </w:pPr>
    </w:p>
    <w:p w14:paraId="7B6264B0" w14:textId="77777777" w:rsidR="003E6D02" w:rsidRDefault="003E6D02" w:rsidP="00911D25">
      <w:pPr>
        <w:pStyle w:val="NTEUText"/>
        <w:ind w:right="192"/>
      </w:pPr>
    </w:p>
    <w:p w14:paraId="3CD1A76B" w14:textId="77777777" w:rsidR="007137D5" w:rsidRPr="00911D25" w:rsidRDefault="00A916E5" w:rsidP="00911D25">
      <w:pPr>
        <w:pStyle w:val="NTEUText"/>
      </w:pPr>
      <w:r w:rsidRPr="00911D25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B69251F" wp14:editId="0E019DC1">
                <wp:simplePos x="0" y="0"/>
                <wp:positionH relativeFrom="page">
                  <wp:posOffset>832269</wp:posOffset>
                </wp:positionH>
                <wp:positionV relativeFrom="paragraph">
                  <wp:posOffset>92003</wp:posOffset>
                </wp:positionV>
                <wp:extent cx="5908010" cy="45719"/>
                <wp:effectExtent l="0" t="0" r="10795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5908010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8375">
                              <a:moveTo>
                                <a:pt x="0" y="0"/>
                              </a:moveTo>
                              <a:lnTo>
                                <a:pt x="6047999" y="0"/>
                              </a:lnTo>
                            </a:path>
                          </a:pathLst>
                        </a:custGeom>
                        <a:ln w="9524">
                          <a:solidFill>
                            <a:schemeClr val="bg1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CB253" id="Graphic 7" o:spid="_x0000_s1026" style="position:absolute;margin-left:65.55pt;margin-top:7.25pt;width:465.2pt;height:3.6pt;flip:y;z-index:1573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048375,457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" path="m,l6047999,e" filled="f" strokecolor="#bfbfbf [2412]" strokeweight=".26456mm">
                <v:path arrowok="t"/>
                <w10:wrap anchorx="page"/>
              </v:shape>
            </w:pict>
          </mc:Fallback>
        </mc:AlternateContent>
      </w:r>
    </w:p>
    <w:p w14:paraId="52109B32" w14:textId="77777777" w:rsidR="007137D5" w:rsidRPr="00911D25" w:rsidRDefault="00000000" w:rsidP="00911D25">
      <w:pPr>
        <w:pStyle w:val="NTEUTextagenda"/>
      </w:pPr>
      <w:r w:rsidRPr="00911D25">
        <w:t>Agenda</w:t>
      </w:r>
    </w:p>
    <w:p w14:paraId="6FC6057B" w14:textId="77777777" w:rsidR="003E6D02" w:rsidRDefault="003E6D02" w:rsidP="00911D25">
      <w:pPr>
        <w:pStyle w:val="NTEUText"/>
        <w:ind w:right="192"/>
      </w:pPr>
    </w:p>
    <w:p w14:paraId="621EB982" w14:textId="08BDADED" w:rsidR="007137D5" w:rsidRDefault="00000000" w:rsidP="00911D25">
      <w:pPr>
        <w:pStyle w:val="NTEUText"/>
        <w:ind w:right="192"/>
      </w:pP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</w:p>
    <w:p w14:paraId="4FBFA317" w14:textId="77777777" w:rsidR="007137D5" w:rsidRDefault="007137D5" w:rsidP="00911D25">
      <w:pPr>
        <w:pStyle w:val="NTEUText"/>
        <w:ind w:right="192"/>
      </w:pPr>
    </w:p>
    <w:p w14:paraId="5FD4F5D9" w14:textId="5B47AA66" w:rsidR="00911D25" w:rsidRPr="00911D25" w:rsidRDefault="00000000" w:rsidP="00911D25">
      <w:pPr>
        <w:pStyle w:val="NTEUBullets"/>
      </w:pPr>
      <w:r w:rsidRPr="00911D25">
        <w:t>Tincidunt id aliquet risus feugiat in ante metus dictum.</w:t>
      </w:r>
      <w:r w:rsidR="00911D25" w:rsidRPr="00911D25">
        <w:t xml:space="preserve"> ASÆDjnadfæm. Asfædj asdf. Lkjasdf. Asdflkjn asdfækj asdfæjnas æljasdf asfæsdfn </w:t>
      </w:r>
    </w:p>
    <w:p w14:paraId="13B3A8B5" w14:textId="77777777" w:rsidR="00057C5E" w:rsidRPr="00911D25" w:rsidRDefault="00000000" w:rsidP="00911D25">
      <w:pPr>
        <w:pStyle w:val="NTEUBullets"/>
      </w:pPr>
      <w:r w:rsidRPr="00911D25">
        <w:t xml:space="preserve">Curabitur gravida arcu ac tortor dignissim convallis aenean et. </w:t>
      </w:r>
    </w:p>
    <w:p w14:paraId="6E5BD9A7" w14:textId="77777777" w:rsidR="007137D5" w:rsidRPr="00911D25" w:rsidRDefault="00000000" w:rsidP="00911D25">
      <w:pPr>
        <w:pStyle w:val="NTEUBullets"/>
      </w:pPr>
      <w:r w:rsidRPr="00911D25">
        <w:t>Aliquet risus feugiat in ante metus dictum at tempor.</w:t>
      </w:r>
    </w:p>
    <w:p w14:paraId="54B9DAD2" w14:textId="77777777" w:rsidR="00F640C5" w:rsidRDefault="00F640C5" w:rsidP="00911D25">
      <w:pPr>
        <w:pStyle w:val="NTEUText"/>
        <w:ind w:right="192"/>
      </w:pPr>
    </w:p>
    <w:p w14:paraId="44860E5E" w14:textId="77777777" w:rsidR="00911D25" w:rsidRDefault="00911D25" w:rsidP="00911D25">
      <w:pPr>
        <w:pStyle w:val="NTEUText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5E1FDF8" wp14:editId="29D8FA6C">
                <wp:simplePos x="0" y="0"/>
                <wp:positionH relativeFrom="page">
                  <wp:posOffset>832269</wp:posOffset>
                </wp:positionH>
                <wp:positionV relativeFrom="paragraph">
                  <wp:posOffset>92003</wp:posOffset>
                </wp:positionV>
                <wp:extent cx="5908010" cy="45719"/>
                <wp:effectExtent l="0" t="0" r="10795" b="0"/>
                <wp:wrapNone/>
                <wp:docPr id="1301623554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5908010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8375">
                              <a:moveTo>
                                <a:pt x="0" y="0"/>
                              </a:moveTo>
                              <a:lnTo>
                                <a:pt x="6047999" y="0"/>
                              </a:lnTo>
                            </a:path>
                          </a:pathLst>
                        </a:custGeom>
                        <a:ln w="9524">
                          <a:solidFill>
                            <a:schemeClr val="bg1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01548" id="Graphic 7" o:spid="_x0000_s1026" style="position:absolute;margin-left:65.55pt;margin-top:7.25pt;width:465.2pt;height:3.6pt;flip:y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048375,457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" path="m,l6047999,e" filled="f" strokecolor="#bfbfbf [2412]" strokeweight=".26456mm">
                <v:path arrowok="t"/>
                <w10:wrap anchorx="page"/>
              </v:shape>
            </w:pict>
          </mc:Fallback>
        </mc:AlternateContent>
      </w:r>
    </w:p>
    <w:p w14:paraId="719FE75D" w14:textId="77777777" w:rsidR="00057C5E" w:rsidRPr="00911D25" w:rsidRDefault="00057C5E" w:rsidP="00911D25">
      <w:pPr>
        <w:pStyle w:val="NTEUTextagenda"/>
      </w:pPr>
      <w:r w:rsidRPr="00911D25">
        <w:t>Agenda</w:t>
      </w:r>
    </w:p>
    <w:p w14:paraId="4E8BDF79" w14:textId="77777777" w:rsidR="003E6D02" w:rsidRDefault="003E6D02" w:rsidP="00911D25">
      <w:pPr>
        <w:pStyle w:val="NTEUText"/>
        <w:ind w:right="192"/>
      </w:pPr>
    </w:p>
    <w:p w14:paraId="1E7BC603" w14:textId="1ACD3C38" w:rsidR="00057C5E" w:rsidRDefault="00057C5E" w:rsidP="00911D25">
      <w:pPr>
        <w:pStyle w:val="NTEUText"/>
        <w:ind w:right="192"/>
      </w:pP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 w:rsidR="00911D25">
        <w:rPr>
          <w:spacing w:val="40"/>
        </w:rPr>
        <w:t xml:space="preserve">sadf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</w:p>
    <w:p w14:paraId="0D6811DF" w14:textId="77777777" w:rsidR="00F640C5" w:rsidRDefault="00F640C5" w:rsidP="00911D25">
      <w:pPr>
        <w:pStyle w:val="NTEUText"/>
        <w:ind w:right="192"/>
      </w:pPr>
    </w:p>
    <w:p w14:paraId="6C825500" w14:textId="77777777" w:rsidR="00057C5E" w:rsidRPr="00911D25" w:rsidRDefault="00057C5E" w:rsidP="00911D25">
      <w:pPr>
        <w:pStyle w:val="NTEUBullets"/>
      </w:pPr>
      <w:r w:rsidRPr="00911D25">
        <w:t>Tincidunt id aliquet risus feugiat in ante metus dictum.</w:t>
      </w:r>
    </w:p>
    <w:p w14:paraId="5F03DBA8" w14:textId="77777777" w:rsidR="00057C5E" w:rsidRPr="00911D25" w:rsidRDefault="00057C5E" w:rsidP="00911D25">
      <w:pPr>
        <w:pStyle w:val="NTEUBullets"/>
      </w:pPr>
      <w:r w:rsidRPr="00911D25">
        <w:t xml:space="preserve">Curabitur gravida arcu ac tortor dignissim convallis aenean et. </w:t>
      </w:r>
    </w:p>
    <w:p w14:paraId="320EA335" w14:textId="77777777" w:rsidR="007137D5" w:rsidRPr="00911D25" w:rsidRDefault="00057C5E" w:rsidP="00911D25">
      <w:pPr>
        <w:pStyle w:val="NTEUBullets"/>
      </w:pPr>
      <w:r w:rsidRPr="00911D25">
        <w:t>Aliquet risus feugiat in ante metus dictum at tempor.</w:t>
      </w:r>
    </w:p>
    <w:p w14:paraId="769806A9" w14:textId="77777777" w:rsidR="00F640C5" w:rsidRDefault="00F640C5" w:rsidP="00911D25">
      <w:pPr>
        <w:pStyle w:val="NTEUBullets"/>
        <w:numPr>
          <w:ilvl w:val="0"/>
          <w:numId w:val="0"/>
        </w:numPr>
        <w:ind w:right="192"/>
      </w:pPr>
    </w:p>
    <w:p w14:paraId="41447C81" w14:textId="77777777" w:rsidR="00F640C5" w:rsidRDefault="00F640C5" w:rsidP="00911D25">
      <w:pPr>
        <w:pStyle w:val="NTEUText"/>
        <w:ind w:right="192"/>
      </w:pP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  <w:r w:rsidR="008419EE">
        <w:t xml:space="preserve"> </w:t>
      </w: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</w:p>
    <w:p w14:paraId="002B0222" w14:textId="77777777" w:rsidR="00911D25" w:rsidRDefault="00911D25">
      <w:pPr>
        <w:pStyle w:val="NTEUText"/>
        <w:ind w:right="192"/>
      </w:pPr>
    </w:p>
    <w:sectPr w:rsidR="00911D25" w:rsidSect="00911D25">
      <w:headerReference w:type="default" r:id="rId14"/>
      <w:footerReference w:type="default" r:id="rId15"/>
      <w:type w:val="continuous"/>
      <w:pgSz w:w="11910" w:h="16850"/>
      <w:pgMar w:top="860" w:right="1200" w:bottom="280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E34F3" w14:textId="77777777" w:rsidR="00A5000E" w:rsidRDefault="00A5000E">
      <w:r>
        <w:separator/>
      </w:r>
    </w:p>
  </w:endnote>
  <w:endnote w:type="continuationSeparator" w:id="0">
    <w:p w14:paraId="77EC5D2B" w14:textId="77777777" w:rsidR="00A5000E" w:rsidRDefault="00A5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Instrument Sans SemiBold">
    <w:altName w:val="Instrument Sans SemiBold"/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strument Sans">
    <w:altName w:val="Instrument Sans"/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5E6F1DD4" w14:textId="77777777" w:rsidTr="017613EB">
      <w:trPr>
        <w:trHeight w:val="300"/>
      </w:trPr>
      <w:tc>
        <w:tcPr>
          <w:tcW w:w="3230" w:type="dxa"/>
        </w:tcPr>
        <w:p w14:paraId="64318EBF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5C3E20C2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567B977B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67D8272E" w14:textId="77777777" w:rsidR="017613EB" w:rsidRDefault="017613EB" w:rsidP="017613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3EAC0B26" w14:textId="77777777" w:rsidTr="017613EB">
      <w:trPr>
        <w:trHeight w:val="300"/>
      </w:trPr>
      <w:tc>
        <w:tcPr>
          <w:tcW w:w="3230" w:type="dxa"/>
        </w:tcPr>
        <w:p w14:paraId="237B88FA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5542A254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785A639A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6934828D" w14:textId="77777777" w:rsidR="017613EB" w:rsidRDefault="017613EB" w:rsidP="017613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4F94554D" w14:textId="77777777" w:rsidTr="017613EB">
      <w:trPr>
        <w:trHeight w:val="300"/>
      </w:trPr>
      <w:tc>
        <w:tcPr>
          <w:tcW w:w="3230" w:type="dxa"/>
        </w:tcPr>
        <w:p w14:paraId="54401BE6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3A7B25CA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21658B0E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0899542D" w14:textId="77777777" w:rsidR="017613EB" w:rsidRDefault="017613EB" w:rsidP="017613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C65D0" w14:textId="77777777" w:rsidR="00A5000E" w:rsidRDefault="00A5000E">
      <w:r>
        <w:separator/>
      </w:r>
    </w:p>
  </w:footnote>
  <w:footnote w:type="continuationSeparator" w:id="0">
    <w:p w14:paraId="44D939DD" w14:textId="77777777" w:rsidR="00A5000E" w:rsidRDefault="00A50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B6B11" w14:textId="77777777" w:rsidR="017613EB" w:rsidRPr="00911D25" w:rsidRDefault="00BD1F51" w:rsidP="017613EB">
    <w:pPr>
      <w:pStyle w:val="Header"/>
      <w:rPr>
        <w:sz w:val="20"/>
        <w:szCs w:val="20"/>
      </w:rPr>
    </w:pPr>
    <w:r w:rsidRPr="00911D25">
      <w:rPr>
        <w:noProof/>
        <w:sz w:val="20"/>
        <w:szCs w:val="20"/>
      </w:rPr>
      <w:drawing>
        <wp:inline distT="0" distB="0" distL="0" distR="0" wp14:anchorId="5A7A4D3A" wp14:editId="20F1A33B">
          <wp:extent cx="4083263" cy="409819"/>
          <wp:effectExtent l="0" t="0" r="0" b="0"/>
          <wp:docPr id="1784160172" name="Graphic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490618" name="Graphic 133849061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45136" cy="446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63FF5497" w14:textId="77777777" w:rsidTr="017613EB">
      <w:trPr>
        <w:trHeight w:val="300"/>
      </w:trPr>
      <w:tc>
        <w:tcPr>
          <w:tcW w:w="3230" w:type="dxa"/>
        </w:tcPr>
        <w:p w14:paraId="16E3CDCF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3C5B490E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150E632C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555D1B3E" w14:textId="77777777" w:rsidR="017613EB" w:rsidRDefault="017613EB" w:rsidP="017613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6ED341DC" w14:textId="77777777" w:rsidTr="017613EB">
      <w:trPr>
        <w:trHeight w:val="300"/>
      </w:trPr>
      <w:tc>
        <w:tcPr>
          <w:tcW w:w="3230" w:type="dxa"/>
        </w:tcPr>
        <w:p w14:paraId="5ED78D3B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0E5202ED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7B47068D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399291AE" w14:textId="77777777" w:rsidR="017613EB" w:rsidRDefault="017613EB" w:rsidP="017613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9" o:spid="_x0000_i1025" type="#_x0000_t75" style="width:4.05pt;height:4.0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0432F60"/>
    <w:multiLevelType w:val="hybridMultilevel"/>
    <w:tmpl w:val="610679B6"/>
    <w:lvl w:ilvl="0" w:tplc="0809000F">
      <w:start w:val="1"/>
      <w:numFmt w:val="decimal"/>
      <w:lvlText w:val="%1."/>
      <w:lvlJc w:val="left"/>
      <w:pPr>
        <w:ind w:left="530" w:hanging="360"/>
      </w:p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05746C5"/>
    <w:multiLevelType w:val="hybridMultilevel"/>
    <w:tmpl w:val="6BC8327C"/>
    <w:lvl w:ilvl="0" w:tplc="10CA84AE">
      <w:start w:val="1"/>
      <w:numFmt w:val="bullet"/>
      <w:lvlText w:val=""/>
      <w:lvlPicBulletId w:val="0"/>
      <w:lvlJc w:val="left"/>
      <w:pPr>
        <w:tabs>
          <w:tab w:val="num" w:pos="890"/>
        </w:tabs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58001DF"/>
    <w:multiLevelType w:val="hybridMultilevel"/>
    <w:tmpl w:val="F7EA6F7C"/>
    <w:lvl w:ilvl="0" w:tplc="4ECE95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38E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003E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1CA14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68DE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5CE8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7A0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1246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629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AEC7A15"/>
    <w:multiLevelType w:val="hybridMultilevel"/>
    <w:tmpl w:val="17C670B2"/>
    <w:lvl w:ilvl="0" w:tplc="0809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4" w15:restartNumberingAfterBreak="0">
    <w:nsid w:val="24003731"/>
    <w:multiLevelType w:val="hybridMultilevel"/>
    <w:tmpl w:val="5B94CF90"/>
    <w:lvl w:ilvl="0" w:tplc="73F2983C">
      <w:start w:val="1"/>
      <w:numFmt w:val="decimal"/>
      <w:lvlText w:val="%1."/>
      <w:lvlJc w:val="left"/>
      <w:pPr>
        <w:ind w:left="341" w:hanging="171"/>
      </w:pPr>
      <w:rPr>
        <w:rFonts w:ascii="Instrument Sans SemiBold" w:eastAsia="Instrument Sans SemiBold" w:hAnsi="Instrument Sans SemiBold" w:cs="Instrument Sans SemiBold" w:hint="default"/>
        <w:b/>
        <w:bCs/>
        <w:i w:val="0"/>
        <w:iCs w:val="0"/>
        <w:color w:val="250187"/>
        <w:spacing w:val="-1"/>
        <w:w w:val="100"/>
        <w:sz w:val="20"/>
        <w:szCs w:val="20"/>
        <w:lang w:val="en-US" w:eastAsia="en-US" w:bidi="ar-SA"/>
      </w:rPr>
    </w:lvl>
    <w:lvl w:ilvl="1" w:tplc="C0449FE0">
      <w:numFmt w:val="bullet"/>
      <w:lvlText w:val="•"/>
      <w:lvlJc w:val="left"/>
      <w:pPr>
        <w:ind w:left="1275" w:hanging="171"/>
      </w:pPr>
      <w:rPr>
        <w:rFonts w:hint="default"/>
        <w:lang w:val="en-US" w:eastAsia="en-US" w:bidi="ar-SA"/>
      </w:rPr>
    </w:lvl>
    <w:lvl w:ilvl="2" w:tplc="CCE615EE">
      <w:numFmt w:val="bullet"/>
      <w:lvlText w:val="•"/>
      <w:lvlJc w:val="left"/>
      <w:pPr>
        <w:ind w:left="2210" w:hanging="171"/>
      </w:pPr>
      <w:rPr>
        <w:rFonts w:hint="default"/>
        <w:lang w:val="en-US" w:eastAsia="en-US" w:bidi="ar-SA"/>
      </w:rPr>
    </w:lvl>
    <w:lvl w:ilvl="3" w:tplc="9394FFD0">
      <w:numFmt w:val="bullet"/>
      <w:lvlText w:val="•"/>
      <w:lvlJc w:val="left"/>
      <w:pPr>
        <w:ind w:left="3145" w:hanging="171"/>
      </w:pPr>
      <w:rPr>
        <w:rFonts w:hint="default"/>
        <w:lang w:val="en-US" w:eastAsia="en-US" w:bidi="ar-SA"/>
      </w:rPr>
    </w:lvl>
    <w:lvl w:ilvl="4" w:tplc="8CF4D0E6">
      <w:numFmt w:val="bullet"/>
      <w:lvlText w:val="•"/>
      <w:lvlJc w:val="left"/>
      <w:pPr>
        <w:ind w:left="4080" w:hanging="171"/>
      </w:pPr>
      <w:rPr>
        <w:rFonts w:hint="default"/>
        <w:lang w:val="en-US" w:eastAsia="en-US" w:bidi="ar-SA"/>
      </w:rPr>
    </w:lvl>
    <w:lvl w:ilvl="5" w:tplc="7DD49CCC">
      <w:numFmt w:val="bullet"/>
      <w:lvlText w:val="•"/>
      <w:lvlJc w:val="left"/>
      <w:pPr>
        <w:ind w:left="5015" w:hanging="171"/>
      </w:pPr>
      <w:rPr>
        <w:rFonts w:hint="default"/>
        <w:lang w:val="en-US" w:eastAsia="en-US" w:bidi="ar-SA"/>
      </w:rPr>
    </w:lvl>
    <w:lvl w:ilvl="6" w:tplc="DEA052BA">
      <w:numFmt w:val="bullet"/>
      <w:lvlText w:val="•"/>
      <w:lvlJc w:val="left"/>
      <w:pPr>
        <w:ind w:left="5950" w:hanging="171"/>
      </w:pPr>
      <w:rPr>
        <w:rFonts w:hint="default"/>
        <w:lang w:val="en-US" w:eastAsia="en-US" w:bidi="ar-SA"/>
      </w:rPr>
    </w:lvl>
    <w:lvl w:ilvl="7" w:tplc="38462AE0">
      <w:numFmt w:val="bullet"/>
      <w:lvlText w:val="•"/>
      <w:lvlJc w:val="left"/>
      <w:pPr>
        <w:ind w:left="6885" w:hanging="171"/>
      </w:pPr>
      <w:rPr>
        <w:rFonts w:hint="default"/>
        <w:lang w:val="en-US" w:eastAsia="en-US" w:bidi="ar-SA"/>
      </w:rPr>
    </w:lvl>
    <w:lvl w:ilvl="8" w:tplc="614C3BE6">
      <w:numFmt w:val="bullet"/>
      <w:lvlText w:val="•"/>
      <w:lvlJc w:val="left"/>
      <w:pPr>
        <w:ind w:left="7820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32A401B4"/>
    <w:multiLevelType w:val="hybridMultilevel"/>
    <w:tmpl w:val="F134F0A8"/>
    <w:lvl w:ilvl="0" w:tplc="F7FAB49C">
      <w:start w:val="1"/>
      <w:numFmt w:val="decimal"/>
      <w:pStyle w:val="NTEUTextagenda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005EE4"/>
    <w:multiLevelType w:val="hybridMultilevel"/>
    <w:tmpl w:val="24BA72F2"/>
    <w:lvl w:ilvl="0" w:tplc="10CA84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5CE6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ECC6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B822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3A2E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0449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A845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7A85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882F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6C1159F"/>
    <w:multiLevelType w:val="hybridMultilevel"/>
    <w:tmpl w:val="DD0A64F4"/>
    <w:lvl w:ilvl="0" w:tplc="577A4F08">
      <w:start w:val="1"/>
      <w:numFmt w:val="bullet"/>
      <w:pStyle w:val="NTEU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8328146">
    <w:abstractNumId w:val="4"/>
  </w:num>
  <w:num w:numId="2" w16cid:durableId="961886041">
    <w:abstractNumId w:val="0"/>
  </w:num>
  <w:num w:numId="3" w16cid:durableId="203520335">
    <w:abstractNumId w:val="2"/>
  </w:num>
  <w:num w:numId="4" w16cid:durableId="51657558">
    <w:abstractNumId w:val="6"/>
  </w:num>
  <w:num w:numId="5" w16cid:durableId="1510952110">
    <w:abstractNumId w:val="1"/>
  </w:num>
  <w:num w:numId="6" w16cid:durableId="1073235939">
    <w:abstractNumId w:val="3"/>
  </w:num>
  <w:num w:numId="7" w16cid:durableId="370689249">
    <w:abstractNumId w:val="5"/>
  </w:num>
  <w:num w:numId="8" w16cid:durableId="11601187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6761"/>
    <w:rsid w:val="00057C5E"/>
    <w:rsid w:val="001671E0"/>
    <w:rsid w:val="0035122B"/>
    <w:rsid w:val="003B70D0"/>
    <w:rsid w:val="003E6D02"/>
    <w:rsid w:val="00546733"/>
    <w:rsid w:val="007137D5"/>
    <w:rsid w:val="007E6761"/>
    <w:rsid w:val="008419EE"/>
    <w:rsid w:val="00911D25"/>
    <w:rsid w:val="00970D54"/>
    <w:rsid w:val="00A5000E"/>
    <w:rsid w:val="00A82228"/>
    <w:rsid w:val="00A916E5"/>
    <w:rsid w:val="00AA26B9"/>
    <w:rsid w:val="00AA6EA3"/>
    <w:rsid w:val="00AC32F9"/>
    <w:rsid w:val="00B7305B"/>
    <w:rsid w:val="00BD1F51"/>
    <w:rsid w:val="00BF5726"/>
    <w:rsid w:val="00CD2EBA"/>
    <w:rsid w:val="00D266BD"/>
    <w:rsid w:val="00EC7791"/>
    <w:rsid w:val="00EF34A5"/>
    <w:rsid w:val="00F00BBD"/>
    <w:rsid w:val="00F072D3"/>
    <w:rsid w:val="00F640C5"/>
    <w:rsid w:val="017613EB"/>
    <w:rsid w:val="074EC6CA"/>
    <w:rsid w:val="36532BCC"/>
    <w:rsid w:val="47CE6553"/>
    <w:rsid w:val="62E1E4B0"/>
    <w:rsid w:val="6A833808"/>
    <w:rsid w:val="76EA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A80A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ascii="Instrument Sans" w:eastAsia="Instrument Sans" w:hAnsi="Instrument Sans" w:cs="Instrument Sans"/>
    </w:rPr>
  </w:style>
  <w:style w:type="paragraph" w:styleId="Heading1">
    <w:name w:val="heading 1"/>
    <w:basedOn w:val="Normal"/>
    <w:uiPriority w:val="9"/>
    <w:pPr>
      <w:ind w:left="170" w:hanging="208"/>
      <w:outlineLvl w:val="0"/>
    </w:pPr>
    <w:rPr>
      <w:rFonts w:ascii="Instrument Sans SemiBold" w:eastAsia="Instrument Sans SemiBold" w:hAnsi="Instrument Sans SemiBold" w:cs="Instrument Sans SemiBol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</w:style>
  <w:style w:type="paragraph" w:styleId="Header">
    <w:name w:val="header"/>
    <w:basedOn w:val="Normal"/>
    <w:uiPriority w:val="99"/>
    <w:unhideWhenUsed/>
    <w:rsid w:val="017613E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17613E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TEUHeadline">
    <w:name w:val="NTEU Headline"/>
    <w:basedOn w:val="Normal"/>
    <w:qFormat/>
    <w:rsid w:val="003E6D02"/>
    <w:pPr>
      <w:spacing w:before="1" w:after="360" w:line="264" w:lineRule="auto"/>
    </w:pPr>
    <w:rPr>
      <w:rFonts w:ascii="Arial" w:eastAsia="Arial" w:hAnsi="Arial" w:cs="Arial"/>
      <w:color w:val="250187"/>
      <w:spacing w:val="6"/>
      <w:sz w:val="32"/>
      <w:szCs w:val="32"/>
    </w:rPr>
  </w:style>
  <w:style w:type="paragraph" w:customStyle="1" w:styleId="NTEUText">
    <w:name w:val="NTEU Text"/>
    <w:basedOn w:val="Normal"/>
    <w:qFormat/>
    <w:rsid w:val="003E6D02"/>
    <w:pPr>
      <w:spacing w:line="312" w:lineRule="auto"/>
      <w:ind w:right="266"/>
    </w:pPr>
    <w:rPr>
      <w:rFonts w:ascii="Arial" w:hAnsi="Arial"/>
      <w:color w:val="250187"/>
      <w:sz w:val="20"/>
      <w:szCs w:val="20"/>
    </w:rPr>
  </w:style>
  <w:style w:type="paragraph" w:customStyle="1" w:styleId="NTEUTextagenda">
    <w:name w:val="NTEU Text agenda"/>
    <w:basedOn w:val="NTEUText"/>
    <w:qFormat/>
    <w:rsid w:val="003E6D02"/>
    <w:pPr>
      <w:numPr>
        <w:numId w:val="7"/>
      </w:numPr>
      <w:spacing w:before="120"/>
      <w:ind w:left="357" w:hanging="357"/>
    </w:pPr>
    <w:rPr>
      <w:b/>
      <w:bCs/>
    </w:rPr>
  </w:style>
  <w:style w:type="paragraph" w:customStyle="1" w:styleId="NTEUBullets">
    <w:name w:val="NTEU Bullets"/>
    <w:basedOn w:val="NTEUText"/>
    <w:qFormat/>
    <w:rsid w:val="00911D25"/>
    <w:pPr>
      <w:numPr>
        <w:numId w:val="8"/>
      </w:numPr>
      <w:ind w:left="470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22187-c038-4b68-a158-f98914e81504">
      <Terms xmlns="http://schemas.microsoft.com/office/infopath/2007/PartnerControls"/>
    </lcf76f155ced4ddcb4097134ff3c332f>
    <TaxCatchAll xmlns="d01bb01f-911b-4298-9c2d-54701625760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BED522DC0D3E4DA120B38F97DA16A7" ma:contentTypeVersion="19" ma:contentTypeDescription="Skapa ett nytt dokument." ma:contentTypeScope="" ma:versionID="81505944c0ef3b283298c32d3839d84d">
  <xsd:schema xmlns:xsd="http://www.w3.org/2001/XMLSchema" xmlns:xs="http://www.w3.org/2001/XMLSchema" xmlns:p="http://schemas.microsoft.com/office/2006/metadata/properties" xmlns:ns2="5ae22187-c038-4b68-a158-f98914e81504" xmlns:ns3="d01bb01f-911b-4298-9c2d-547016257608" targetNamespace="http://schemas.microsoft.com/office/2006/metadata/properties" ma:root="true" ma:fieldsID="869d97d1694c2663411d34805a9d8169" ns2:_="" ns3:_="">
    <xsd:import namespace="5ae22187-c038-4b68-a158-f98914e81504"/>
    <xsd:import namespace="d01bb01f-911b-4298-9c2d-5470162576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22187-c038-4b68-a158-f98914e81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d34d398b-60ba-4ad0-a6da-da1ce693b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bb01f-911b-4298-9c2d-54701625760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5d9d7f-dda6-4f59-ac39-a05c5942dfd3}" ma:internalName="TaxCatchAll" ma:showField="CatchAllData" ma:web="d01bb01f-911b-4298-9c2d-5470162576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1A152F-43B9-4F9E-9C69-D223A0F529D3}">
  <ds:schemaRefs>
    <ds:schemaRef ds:uri="http://schemas.microsoft.com/office/2006/metadata/properties"/>
    <ds:schemaRef ds:uri="http://schemas.microsoft.com/office/infopath/2007/PartnerControls"/>
    <ds:schemaRef ds:uri="f1fba2c9-4d60-474b-af6f-03915b0da88a"/>
    <ds:schemaRef ds:uri="ffebfd2f-bdb7-45f5-97e0-2a2e96c88afd"/>
  </ds:schemaRefs>
</ds:datastoreItem>
</file>

<file path=customXml/itemProps2.xml><?xml version="1.0" encoding="utf-8"?>
<ds:datastoreItem xmlns:ds="http://schemas.openxmlformats.org/officeDocument/2006/customXml" ds:itemID="{E475C72B-096D-4FC9-9144-8ADC1C3A84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9117CC-C578-4F21-8E1E-E3E97E88A6AD}"/>
</file>

<file path=docProps/app.xml><?xml version="1.0" encoding="utf-8"?>
<Properties xmlns="http://schemas.openxmlformats.org/officeDocument/2006/extended-properties" xmlns:vt="http://schemas.openxmlformats.org/officeDocument/2006/docPropsVTypes">
  <Template>NTEU-Template2-Word-MeetingAgenda-A4.dotx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agenda - A4</vt:lpstr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agenda - A4</dc:title>
  <dc:creator>David Arnar Baldursson</dc:creator>
  <cp:keywords>DAGCk_ZER-k,BAF8q3V3XHw</cp:keywords>
  <cp:lastModifiedBy>Hordur Larusson</cp:lastModifiedBy>
  <cp:revision>2</cp:revision>
  <cp:lastPrinted>2025-12-03T14:49:00Z</cp:lastPrinted>
  <dcterms:created xsi:type="dcterms:W3CDTF">2025-12-03T15:47:00Z</dcterms:created>
  <dcterms:modified xsi:type="dcterms:W3CDTF">2025-12-03T15:47:00Z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2024-05-01T00:00:00Z</vt:filetime>
  </property>
  <property fmtid="{D5CDD505-2E9C-101B-9397-08002B2CF9AE}" pid="3" name="Creator">
    <vt:lpwstr>Canva</vt:lpwstr>
  </property>
  <property fmtid="{D5CDD505-2E9C-101B-9397-08002B2CF9AE}" pid="4" name="LastSaved">
    <vt:filetime>2024-05-23T00:00:00Z</vt:filetime>
  </property>
  <property fmtid="{D5CDD505-2E9C-101B-9397-08002B2CF9AE}" pid="5" name="Producer">
    <vt:lpwstr>Canva</vt:lpwstr>
  </property>
  <property fmtid="{D5CDD505-2E9C-101B-9397-08002B2CF9AE}" pid="6" name="ContentTypeId">
    <vt:lpwstr>0x0101001EBED522DC0D3E4DA120B38F97DA16A7</vt:lpwstr>
  </property>
  <property fmtid="{D5CDD505-2E9C-101B-9397-08002B2CF9AE}" pid="7" name="MediaServiceImageTags">
    <vt:lpwstr/>
  </property>
</Properties>
</file>