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2DEE0" w14:textId="77777777" w:rsidR="007137D5" w:rsidRDefault="007137D5" w:rsidP="00911D25">
      <w:pPr>
        <w:pStyle w:val="NTEUText"/>
        <w:ind w:right="192"/>
        <w:sectPr w:rsidR="007137D5" w:rsidSect="00911D25">
          <w:headerReference w:type="default" r:id="rId10"/>
          <w:footerReference w:type="default" r:id="rId11"/>
          <w:type w:val="continuous"/>
          <w:pgSz w:w="11910" w:h="16850"/>
          <w:pgMar w:top="2497" w:right="1200" w:bottom="280" w:left="1304" w:header="720" w:footer="720" w:gutter="0"/>
          <w:cols w:space="720"/>
        </w:sectPr>
      </w:pPr>
    </w:p>
    <w:p w14:paraId="002B0222" w14:textId="77777777" w:rsidR="00911D25" w:rsidRDefault="00911D25">
      <w:pPr>
        <w:pStyle w:val="NTEUText"/>
        <w:ind w:right="192"/>
      </w:pPr>
    </w:p>
    <w:sectPr w:rsidR="00911D25" w:rsidSect="00EA4A07">
      <w:headerReference w:type="default" r:id="rId12"/>
      <w:footerReference w:type="default" r:id="rId13"/>
      <w:type w:val="continuous"/>
      <w:pgSz w:w="11910" w:h="16850"/>
      <w:pgMar w:top="860" w:right="1200" w:bottom="280" w:left="130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B8810" w14:textId="77777777" w:rsidR="00CD54F7" w:rsidRDefault="00CD54F7">
      <w:r>
        <w:separator/>
      </w:r>
    </w:p>
  </w:endnote>
  <w:endnote w:type="continuationSeparator" w:id="0">
    <w:p w14:paraId="211E6FA1" w14:textId="77777777" w:rsidR="00CD54F7" w:rsidRDefault="00CD5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Instrument Sans SemiBold">
    <w:altName w:val="Instrument Sans SemiBold"/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strument Sans">
    <w:altName w:val="Instrument Sans"/>
    <w:panose1 w:val="00000000000000000000"/>
    <w:charset w:val="00"/>
    <w:family w:val="auto"/>
    <w:pitch w:val="variable"/>
    <w:sig w:usb0="A000006F" w:usb1="0000006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5E6F1DD4" w14:textId="77777777" w:rsidTr="017613EB">
      <w:trPr>
        <w:trHeight w:val="300"/>
      </w:trPr>
      <w:tc>
        <w:tcPr>
          <w:tcW w:w="3230" w:type="dxa"/>
        </w:tcPr>
        <w:p w14:paraId="64318EBF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5C3E20C2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567B977B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67D8272E" w14:textId="77777777" w:rsidR="017613EB" w:rsidRDefault="017613EB" w:rsidP="017613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4F94554D" w14:textId="77777777" w:rsidTr="017613EB">
      <w:trPr>
        <w:trHeight w:val="300"/>
      </w:trPr>
      <w:tc>
        <w:tcPr>
          <w:tcW w:w="3230" w:type="dxa"/>
        </w:tcPr>
        <w:p w14:paraId="54401BE6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3A7B25CA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21658B0E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0899542D" w14:textId="77777777" w:rsidR="017613EB" w:rsidRDefault="017613EB" w:rsidP="017613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CFD12" w14:textId="77777777" w:rsidR="00CD54F7" w:rsidRDefault="00CD54F7">
      <w:r>
        <w:separator/>
      </w:r>
    </w:p>
  </w:footnote>
  <w:footnote w:type="continuationSeparator" w:id="0">
    <w:p w14:paraId="49722166" w14:textId="77777777" w:rsidR="00CD54F7" w:rsidRDefault="00CD54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B6B11" w14:textId="77777777" w:rsidR="017613EB" w:rsidRPr="00911D25" w:rsidRDefault="00BD1F51" w:rsidP="017613EB">
    <w:pPr>
      <w:pStyle w:val="Header"/>
      <w:rPr>
        <w:sz w:val="20"/>
        <w:szCs w:val="20"/>
      </w:rPr>
    </w:pPr>
    <w:r w:rsidRPr="00911D25">
      <w:rPr>
        <w:noProof/>
        <w:sz w:val="20"/>
        <w:szCs w:val="20"/>
      </w:rPr>
      <w:drawing>
        <wp:inline distT="0" distB="0" distL="0" distR="0" wp14:anchorId="5A7A4D3A" wp14:editId="20F1A33B">
          <wp:extent cx="4083263" cy="409819"/>
          <wp:effectExtent l="0" t="0" r="0" b="0"/>
          <wp:docPr id="1784160172" name="Graphic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490618" name="Graphic 133849061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45136" cy="4461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30"/>
      <w:gridCol w:w="3230"/>
      <w:gridCol w:w="3230"/>
    </w:tblGrid>
    <w:tr w:rsidR="017613EB" w14:paraId="6ED341DC" w14:textId="77777777" w:rsidTr="017613EB">
      <w:trPr>
        <w:trHeight w:val="300"/>
      </w:trPr>
      <w:tc>
        <w:tcPr>
          <w:tcW w:w="3230" w:type="dxa"/>
        </w:tcPr>
        <w:p w14:paraId="5ED78D3B" w14:textId="77777777" w:rsidR="017613EB" w:rsidRDefault="017613EB" w:rsidP="017613EB">
          <w:pPr>
            <w:pStyle w:val="Header"/>
            <w:ind w:left="-115"/>
          </w:pPr>
        </w:p>
      </w:tc>
      <w:tc>
        <w:tcPr>
          <w:tcW w:w="3230" w:type="dxa"/>
        </w:tcPr>
        <w:p w14:paraId="0E5202ED" w14:textId="77777777" w:rsidR="017613EB" w:rsidRDefault="017613EB" w:rsidP="017613EB">
          <w:pPr>
            <w:pStyle w:val="Header"/>
            <w:jc w:val="center"/>
          </w:pPr>
        </w:p>
      </w:tc>
      <w:tc>
        <w:tcPr>
          <w:tcW w:w="3230" w:type="dxa"/>
        </w:tcPr>
        <w:p w14:paraId="7B47068D" w14:textId="77777777" w:rsidR="017613EB" w:rsidRDefault="017613EB" w:rsidP="017613EB">
          <w:pPr>
            <w:pStyle w:val="Header"/>
            <w:ind w:right="-115"/>
            <w:jc w:val="right"/>
          </w:pPr>
        </w:p>
      </w:tc>
    </w:tr>
  </w:tbl>
  <w:p w14:paraId="399291AE" w14:textId="77777777" w:rsidR="017613EB" w:rsidRDefault="017613EB" w:rsidP="017613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 9" o:spid="_x0000_i1025" type="#_x0000_t75" style="width:4.05pt;height:4.0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0432F60"/>
    <w:multiLevelType w:val="hybridMultilevel"/>
    <w:tmpl w:val="610679B6"/>
    <w:lvl w:ilvl="0" w:tplc="0809000F">
      <w:start w:val="1"/>
      <w:numFmt w:val="decimal"/>
      <w:lvlText w:val="%1."/>
      <w:lvlJc w:val="left"/>
      <w:pPr>
        <w:ind w:left="530" w:hanging="360"/>
      </w:p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05746C5"/>
    <w:multiLevelType w:val="hybridMultilevel"/>
    <w:tmpl w:val="6BC8327C"/>
    <w:lvl w:ilvl="0" w:tplc="10CA84AE">
      <w:start w:val="1"/>
      <w:numFmt w:val="bullet"/>
      <w:lvlText w:val=""/>
      <w:lvlPicBulletId w:val="0"/>
      <w:lvlJc w:val="left"/>
      <w:pPr>
        <w:tabs>
          <w:tab w:val="num" w:pos="890"/>
        </w:tabs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2" w15:restartNumberingAfterBreak="0">
    <w:nsid w:val="158001DF"/>
    <w:multiLevelType w:val="hybridMultilevel"/>
    <w:tmpl w:val="F7EA6F7C"/>
    <w:lvl w:ilvl="0" w:tplc="4ECE950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38E2F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8003EC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1CA14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68DE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B5CE8D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7A0F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12460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2629E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1AEC7A15"/>
    <w:multiLevelType w:val="hybridMultilevel"/>
    <w:tmpl w:val="17C670B2"/>
    <w:lvl w:ilvl="0" w:tplc="0809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2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4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90" w:hanging="360"/>
      </w:pPr>
      <w:rPr>
        <w:rFonts w:ascii="Wingdings" w:hAnsi="Wingdings" w:hint="default"/>
      </w:rPr>
    </w:lvl>
  </w:abstractNum>
  <w:abstractNum w:abstractNumId="4" w15:restartNumberingAfterBreak="0">
    <w:nsid w:val="24003731"/>
    <w:multiLevelType w:val="hybridMultilevel"/>
    <w:tmpl w:val="5B94CF90"/>
    <w:lvl w:ilvl="0" w:tplc="73F2983C">
      <w:start w:val="1"/>
      <w:numFmt w:val="decimal"/>
      <w:lvlText w:val="%1."/>
      <w:lvlJc w:val="left"/>
      <w:pPr>
        <w:ind w:left="341" w:hanging="171"/>
      </w:pPr>
      <w:rPr>
        <w:rFonts w:ascii="Instrument Sans SemiBold" w:eastAsia="Instrument Sans SemiBold" w:hAnsi="Instrument Sans SemiBold" w:cs="Instrument Sans SemiBold" w:hint="default"/>
        <w:b/>
        <w:bCs/>
        <w:i w:val="0"/>
        <w:iCs w:val="0"/>
        <w:color w:val="250187"/>
        <w:spacing w:val="-1"/>
        <w:w w:val="100"/>
        <w:sz w:val="20"/>
        <w:szCs w:val="20"/>
        <w:lang w:val="en-US" w:eastAsia="en-US" w:bidi="ar-SA"/>
      </w:rPr>
    </w:lvl>
    <w:lvl w:ilvl="1" w:tplc="C0449FE0">
      <w:numFmt w:val="bullet"/>
      <w:lvlText w:val="•"/>
      <w:lvlJc w:val="left"/>
      <w:pPr>
        <w:ind w:left="1275" w:hanging="171"/>
      </w:pPr>
      <w:rPr>
        <w:rFonts w:hint="default"/>
        <w:lang w:val="en-US" w:eastAsia="en-US" w:bidi="ar-SA"/>
      </w:rPr>
    </w:lvl>
    <w:lvl w:ilvl="2" w:tplc="CCE615EE">
      <w:numFmt w:val="bullet"/>
      <w:lvlText w:val="•"/>
      <w:lvlJc w:val="left"/>
      <w:pPr>
        <w:ind w:left="2210" w:hanging="171"/>
      </w:pPr>
      <w:rPr>
        <w:rFonts w:hint="default"/>
        <w:lang w:val="en-US" w:eastAsia="en-US" w:bidi="ar-SA"/>
      </w:rPr>
    </w:lvl>
    <w:lvl w:ilvl="3" w:tplc="9394FFD0">
      <w:numFmt w:val="bullet"/>
      <w:lvlText w:val="•"/>
      <w:lvlJc w:val="left"/>
      <w:pPr>
        <w:ind w:left="3145" w:hanging="171"/>
      </w:pPr>
      <w:rPr>
        <w:rFonts w:hint="default"/>
        <w:lang w:val="en-US" w:eastAsia="en-US" w:bidi="ar-SA"/>
      </w:rPr>
    </w:lvl>
    <w:lvl w:ilvl="4" w:tplc="8CF4D0E6">
      <w:numFmt w:val="bullet"/>
      <w:lvlText w:val="•"/>
      <w:lvlJc w:val="left"/>
      <w:pPr>
        <w:ind w:left="4080" w:hanging="171"/>
      </w:pPr>
      <w:rPr>
        <w:rFonts w:hint="default"/>
        <w:lang w:val="en-US" w:eastAsia="en-US" w:bidi="ar-SA"/>
      </w:rPr>
    </w:lvl>
    <w:lvl w:ilvl="5" w:tplc="7DD49CCC">
      <w:numFmt w:val="bullet"/>
      <w:lvlText w:val="•"/>
      <w:lvlJc w:val="left"/>
      <w:pPr>
        <w:ind w:left="5015" w:hanging="171"/>
      </w:pPr>
      <w:rPr>
        <w:rFonts w:hint="default"/>
        <w:lang w:val="en-US" w:eastAsia="en-US" w:bidi="ar-SA"/>
      </w:rPr>
    </w:lvl>
    <w:lvl w:ilvl="6" w:tplc="DEA052BA">
      <w:numFmt w:val="bullet"/>
      <w:lvlText w:val="•"/>
      <w:lvlJc w:val="left"/>
      <w:pPr>
        <w:ind w:left="5950" w:hanging="171"/>
      </w:pPr>
      <w:rPr>
        <w:rFonts w:hint="default"/>
        <w:lang w:val="en-US" w:eastAsia="en-US" w:bidi="ar-SA"/>
      </w:rPr>
    </w:lvl>
    <w:lvl w:ilvl="7" w:tplc="38462AE0">
      <w:numFmt w:val="bullet"/>
      <w:lvlText w:val="•"/>
      <w:lvlJc w:val="left"/>
      <w:pPr>
        <w:ind w:left="6885" w:hanging="171"/>
      </w:pPr>
      <w:rPr>
        <w:rFonts w:hint="default"/>
        <w:lang w:val="en-US" w:eastAsia="en-US" w:bidi="ar-SA"/>
      </w:rPr>
    </w:lvl>
    <w:lvl w:ilvl="8" w:tplc="614C3BE6">
      <w:numFmt w:val="bullet"/>
      <w:lvlText w:val="•"/>
      <w:lvlJc w:val="left"/>
      <w:pPr>
        <w:ind w:left="7820" w:hanging="171"/>
      </w:pPr>
      <w:rPr>
        <w:rFonts w:hint="default"/>
        <w:lang w:val="en-US" w:eastAsia="en-US" w:bidi="ar-SA"/>
      </w:rPr>
    </w:lvl>
  </w:abstractNum>
  <w:abstractNum w:abstractNumId="5" w15:restartNumberingAfterBreak="0">
    <w:nsid w:val="32A401B4"/>
    <w:multiLevelType w:val="hybridMultilevel"/>
    <w:tmpl w:val="F134F0A8"/>
    <w:lvl w:ilvl="0" w:tplc="F7FAB49C">
      <w:start w:val="1"/>
      <w:numFmt w:val="decimal"/>
      <w:pStyle w:val="NTEUTextagenda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C005EE4"/>
    <w:multiLevelType w:val="hybridMultilevel"/>
    <w:tmpl w:val="24BA72F2"/>
    <w:lvl w:ilvl="0" w:tplc="10CA84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5CE6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ECC64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B822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3A2ED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E04496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EA845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D7A85E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882F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76C1159F"/>
    <w:multiLevelType w:val="hybridMultilevel"/>
    <w:tmpl w:val="DD0A64F4"/>
    <w:lvl w:ilvl="0" w:tplc="577A4F08">
      <w:start w:val="1"/>
      <w:numFmt w:val="bullet"/>
      <w:pStyle w:val="NTEUBullets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18328146">
    <w:abstractNumId w:val="4"/>
  </w:num>
  <w:num w:numId="2" w16cid:durableId="961886041">
    <w:abstractNumId w:val="0"/>
  </w:num>
  <w:num w:numId="3" w16cid:durableId="203520335">
    <w:abstractNumId w:val="2"/>
  </w:num>
  <w:num w:numId="4" w16cid:durableId="51657558">
    <w:abstractNumId w:val="6"/>
  </w:num>
  <w:num w:numId="5" w16cid:durableId="1510952110">
    <w:abstractNumId w:val="1"/>
  </w:num>
  <w:num w:numId="6" w16cid:durableId="1073235939">
    <w:abstractNumId w:val="3"/>
  </w:num>
  <w:num w:numId="7" w16cid:durableId="370689249">
    <w:abstractNumId w:val="5"/>
  </w:num>
  <w:num w:numId="8" w16cid:durableId="11601187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E6761"/>
    <w:rsid w:val="00014C7B"/>
    <w:rsid w:val="0002453F"/>
    <w:rsid w:val="00057C5E"/>
    <w:rsid w:val="001671E0"/>
    <w:rsid w:val="0035122B"/>
    <w:rsid w:val="003B70D0"/>
    <w:rsid w:val="00515C44"/>
    <w:rsid w:val="00546733"/>
    <w:rsid w:val="00692B18"/>
    <w:rsid w:val="006E499E"/>
    <w:rsid w:val="007137D5"/>
    <w:rsid w:val="007E6761"/>
    <w:rsid w:val="008419EE"/>
    <w:rsid w:val="00911D25"/>
    <w:rsid w:val="00A14203"/>
    <w:rsid w:val="00A66540"/>
    <w:rsid w:val="00A82228"/>
    <w:rsid w:val="00A916E5"/>
    <w:rsid w:val="00AA6EA3"/>
    <w:rsid w:val="00AC32F9"/>
    <w:rsid w:val="00B7305B"/>
    <w:rsid w:val="00BA7938"/>
    <w:rsid w:val="00BD1F51"/>
    <w:rsid w:val="00BF5726"/>
    <w:rsid w:val="00CD54F7"/>
    <w:rsid w:val="00D266BD"/>
    <w:rsid w:val="00EA4A07"/>
    <w:rsid w:val="00EC7791"/>
    <w:rsid w:val="00EF34A5"/>
    <w:rsid w:val="00F00BBD"/>
    <w:rsid w:val="00F072D3"/>
    <w:rsid w:val="00F640C5"/>
    <w:rsid w:val="017613EB"/>
    <w:rsid w:val="074EC6CA"/>
    <w:rsid w:val="36532BCC"/>
    <w:rsid w:val="47CE6553"/>
    <w:rsid w:val="62E1E4B0"/>
    <w:rsid w:val="6A833808"/>
    <w:rsid w:val="76EA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A80A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rFonts w:ascii="Instrument Sans" w:eastAsia="Instrument Sans" w:hAnsi="Instrument Sans" w:cs="Instrument Sans"/>
    </w:rPr>
  </w:style>
  <w:style w:type="paragraph" w:styleId="Heading1">
    <w:name w:val="heading 1"/>
    <w:basedOn w:val="Normal"/>
    <w:uiPriority w:val="9"/>
    <w:pPr>
      <w:ind w:left="170" w:hanging="208"/>
      <w:outlineLvl w:val="0"/>
    </w:pPr>
    <w:rPr>
      <w:rFonts w:ascii="Instrument Sans SemiBold" w:eastAsia="Instrument Sans SemiBold" w:hAnsi="Instrument Sans SemiBold" w:cs="Instrument Sans SemiBold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</w:style>
  <w:style w:type="paragraph" w:styleId="Header">
    <w:name w:val="header"/>
    <w:basedOn w:val="Normal"/>
    <w:uiPriority w:val="99"/>
    <w:unhideWhenUsed/>
    <w:rsid w:val="017613E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uiPriority w:val="99"/>
    <w:unhideWhenUsed/>
    <w:rsid w:val="017613E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NTEUHeadline">
    <w:name w:val="NTEU Headline"/>
    <w:basedOn w:val="Normal"/>
    <w:qFormat/>
    <w:rsid w:val="00A66540"/>
    <w:pPr>
      <w:spacing w:before="1" w:after="360" w:line="264" w:lineRule="auto"/>
    </w:pPr>
    <w:rPr>
      <w:rFonts w:ascii="Arial" w:eastAsia="Arial" w:hAnsi="Arial" w:cs="Arial"/>
      <w:color w:val="250187"/>
      <w:spacing w:val="6"/>
      <w:sz w:val="32"/>
      <w:szCs w:val="32"/>
    </w:rPr>
  </w:style>
  <w:style w:type="paragraph" w:customStyle="1" w:styleId="NTEUText">
    <w:name w:val="NTEU Text"/>
    <w:basedOn w:val="Normal"/>
    <w:qFormat/>
    <w:rsid w:val="00692B18"/>
    <w:pPr>
      <w:spacing w:line="312" w:lineRule="auto"/>
      <w:ind w:right="266"/>
    </w:pPr>
    <w:rPr>
      <w:rFonts w:ascii="Arial" w:hAnsi="Arial"/>
      <w:color w:val="250187"/>
      <w:sz w:val="20"/>
      <w:szCs w:val="20"/>
    </w:rPr>
  </w:style>
  <w:style w:type="paragraph" w:customStyle="1" w:styleId="NTEUTextagenda">
    <w:name w:val="NTEU Text agenda"/>
    <w:basedOn w:val="NTEUText"/>
    <w:qFormat/>
    <w:rsid w:val="00A66540"/>
    <w:pPr>
      <w:numPr>
        <w:numId w:val="7"/>
      </w:numPr>
      <w:spacing w:after="120"/>
      <w:ind w:left="357" w:hanging="357"/>
    </w:pPr>
    <w:rPr>
      <w:b/>
      <w:bCs/>
    </w:rPr>
  </w:style>
  <w:style w:type="paragraph" w:customStyle="1" w:styleId="NTEUBullets">
    <w:name w:val="NTEU Bullets"/>
    <w:basedOn w:val="NTEUText"/>
    <w:qFormat/>
    <w:rsid w:val="00911D25"/>
    <w:pPr>
      <w:numPr>
        <w:numId w:val="8"/>
      </w:numPr>
      <w:ind w:left="470" w:hanging="3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BED522DC0D3E4DA120B38F97DA16A7" ma:contentTypeVersion="19" ma:contentTypeDescription="Skapa ett nytt dokument." ma:contentTypeScope="" ma:versionID="81505944c0ef3b283298c32d3839d84d">
  <xsd:schema xmlns:xsd="http://www.w3.org/2001/XMLSchema" xmlns:xs="http://www.w3.org/2001/XMLSchema" xmlns:p="http://schemas.microsoft.com/office/2006/metadata/properties" xmlns:ns2="5ae22187-c038-4b68-a158-f98914e81504" xmlns:ns3="d01bb01f-911b-4298-9c2d-547016257608" targetNamespace="http://schemas.microsoft.com/office/2006/metadata/properties" ma:root="true" ma:fieldsID="869d97d1694c2663411d34805a9d8169" ns2:_="" ns3:_="">
    <xsd:import namespace="5ae22187-c038-4b68-a158-f98914e81504"/>
    <xsd:import namespace="d01bb01f-911b-4298-9c2d-5470162576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e22187-c038-4b68-a158-f98914e815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eringar" ma:readOnly="false" ma:fieldId="{5cf76f15-5ced-4ddc-b409-7134ff3c332f}" ma:taxonomyMulti="true" ma:sspId="d34d398b-60ba-4ad0-a6da-da1ce693b8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1bb01f-911b-4298-9c2d-54701625760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65d9d7f-dda6-4f59-ac39-a05c5942dfd3}" ma:internalName="TaxCatchAll" ma:showField="CatchAllData" ma:web="d01bb01f-911b-4298-9c2d-5470162576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e22187-c038-4b68-a158-f98914e81504">
      <Terms xmlns="http://schemas.microsoft.com/office/infopath/2007/PartnerControls"/>
    </lcf76f155ced4ddcb4097134ff3c332f>
    <TaxCatchAll xmlns="d01bb01f-911b-4298-9c2d-547016257608" xsi:nil="true"/>
  </documentManagement>
</p:properties>
</file>

<file path=customXml/itemProps1.xml><?xml version="1.0" encoding="utf-8"?>
<ds:datastoreItem xmlns:ds="http://schemas.openxmlformats.org/officeDocument/2006/customXml" ds:itemID="{73B6E41F-0F64-411A-92C3-C1D35E97396B}"/>
</file>

<file path=customXml/itemProps2.xml><?xml version="1.0" encoding="utf-8"?>
<ds:datastoreItem xmlns:ds="http://schemas.openxmlformats.org/officeDocument/2006/customXml" ds:itemID="{E475C72B-096D-4FC9-9144-8ADC1C3A84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1A152F-43B9-4F9E-9C69-D223A0F529D3}">
  <ds:schemaRefs>
    <ds:schemaRef ds:uri="http://schemas.microsoft.com/office/2006/metadata/properties"/>
    <ds:schemaRef ds:uri="http://schemas.microsoft.com/office/infopath/2007/PartnerControls"/>
    <ds:schemaRef ds:uri="f1fba2c9-4d60-474b-af6f-03915b0da88a"/>
    <ds:schemaRef ds:uri="ffebfd2f-bdb7-45f5-97e0-2a2e96c88a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NTEU-Template2-Word-EmptyDoc-A4.dotx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agenda - A4</vt:lpstr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agenda - A4</dc:title>
  <dc:creator>David Arnar Baldursson</dc:creator>
  <cp:keywords>DAGCk_ZER-k,BAF8q3V3XHw</cp:keywords>
  <cp:lastModifiedBy>Hordur Larusson</cp:lastModifiedBy>
  <cp:revision>2</cp:revision>
  <cp:lastPrinted>2025-12-03T14:49:00Z</cp:lastPrinted>
  <dcterms:created xsi:type="dcterms:W3CDTF">2025-12-03T15:49:00Z</dcterms:created>
  <dcterms:modified xsi:type="dcterms:W3CDTF">2025-12-03T15:49:00Z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2024-05-01T00:00:00Z</vt:filetime>
  </property>
  <property fmtid="{D5CDD505-2E9C-101B-9397-08002B2CF9AE}" pid="3" name="Creator">
    <vt:lpwstr>Canva</vt:lpwstr>
  </property>
  <property fmtid="{D5CDD505-2E9C-101B-9397-08002B2CF9AE}" pid="4" name="LastSaved">
    <vt:filetime>2024-05-23T00:00:00Z</vt:filetime>
  </property>
  <property fmtid="{D5CDD505-2E9C-101B-9397-08002B2CF9AE}" pid="5" name="Producer">
    <vt:lpwstr>Canva</vt:lpwstr>
  </property>
  <property fmtid="{D5CDD505-2E9C-101B-9397-08002B2CF9AE}" pid="6" name="ContentTypeId">
    <vt:lpwstr>0x0101001EBED522DC0D3E4DA120B38F97DA16A7</vt:lpwstr>
  </property>
  <property fmtid="{D5CDD505-2E9C-101B-9397-08002B2CF9AE}" pid="7" name="MediaServiceImageTags">
    <vt:lpwstr/>
  </property>
</Properties>
</file>